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30D" w:rsidRPr="00997E34" w:rsidRDefault="00B3730D" w:rsidP="00B07C2C">
      <w:pPr>
        <w:jc w:val="center"/>
        <w:rPr>
          <w:rFonts w:cs="Times New Roman"/>
          <w:sz w:val="30"/>
          <w:szCs w:val="30"/>
        </w:rPr>
      </w:pPr>
      <w:r w:rsidRPr="00997E34">
        <w:rPr>
          <w:sz w:val="30"/>
          <w:szCs w:val="30"/>
        </w:rPr>
        <w:t>2019</w:t>
      </w:r>
      <w:r w:rsidRPr="00997E34">
        <w:rPr>
          <w:rFonts w:cs="宋体" w:hint="eastAsia"/>
          <w:sz w:val="30"/>
          <w:szCs w:val="30"/>
        </w:rPr>
        <w:t>年广州工商学院经济贸易系第一届大学生品牌营销论坛顺利举办</w:t>
      </w:r>
    </w:p>
    <w:p w:rsidR="00B3730D" w:rsidRPr="00997E34" w:rsidRDefault="00B3730D" w:rsidP="00997E34">
      <w:pPr>
        <w:rPr>
          <w:rFonts w:cs="Times New Roman"/>
        </w:rPr>
      </w:pPr>
    </w:p>
    <w:p w:rsidR="00B3730D" w:rsidRPr="00CB7BBD" w:rsidRDefault="00B3730D" w:rsidP="00FA7209">
      <w:pPr>
        <w:spacing w:line="288" w:lineRule="auto"/>
        <w:ind w:firstLineChars="200" w:firstLine="31680"/>
        <w:rPr>
          <w:rFonts w:cs="Times New Roman"/>
        </w:rPr>
      </w:pPr>
      <w:r w:rsidRPr="00CB7BBD">
        <w:rPr>
          <w:rFonts w:cs="宋体" w:hint="eastAsia"/>
        </w:rPr>
        <w:t>为迎接第三个中国品牌日</w:t>
      </w:r>
      <w:r w:rsidRPr="00CB7BBD">
        <w:t>(5</w:t>
      </w:r>
      <w:r w:rsidRPr="00CB7BBD">
        <w:rPr>
          <w:rFonts w:cs="宋体" w:hint="eastAsia"/>
        </w:rPr>
        <w:t>月</w:t>
      </w:r>
      <w:r w:rsidRPr="00CB7BBD">
        <w:t>10</w:t>
      </w:r>
      <w:r w:rsidRPr="00CB7BBD">
        <w:rPr>
          <w:rFonts w:cs="宋体" w:hint="eastAsia"/>
        </w:rPr>
        <w:t>日</w:t>
      </w:r>
      <w:r w:rsidRPr="00CB7BBD">
        <w:t>)</w:t>
      </w:r>
      <w:r w:rsidRPr="00CB7BBD">
        <w:rPr>
          <w:rFonts w:cs="宋体" w:hint="eastAsia"/>
        </w:rPr>
        <w:t>，经过品牌文化与贸易服务协同创新研究中心</w:t>
      </w:r>
      <w:r>
        <w:rPr>
          <w:rFonts w:cs="宋体" w:hint="eastAsia"/>
        </w:rPr>
        <w:t>和</w:t>
      </w:r>
      <w:r w:rsidRPr="00CB7BBD">
        <w:rPr>
          <w:rFonts w:cs="宋体" w:hint="eastAsia"/>
        </w:rPr>
        <w:t>市场营销专业营销新思想与实践课程组数月精心准备，在我院易露霞副院长、经济贸易系王学力主任及各位领导与同仁们的大力支持下，经济贸易系第一届大学生品牌营销论坛于</w:t>
      </w:r>
      <w:r w:rsidRPr="00CB7BBD">
        <w:t>2019</w:t>
      </w:r>
      <w:r w:rsidRPr="00CB7BBD">
        <w:rPr>
          <w:rFonts w:cs="宋体" w:hint="eastAsia"/>
        </w:rPr>
        <w:t>年</w:t>
      </w:r>
      <w:r w:rsidRPr="00CB7BBD">
        <w:t>5</w:t>
      </w:r>
      <w:r w:rsidRPr="00CB7BBD">
        <w:rPr>
          <w:rFonts w:cs="宋体" w:hint="eastAsia"/>
        </w:rPr>
        <w:t>月</w:t>
      </w:r>
      <w:r w:rsidRPr="00CB7BBD">
        <w:t>8</w:t>
      </w:r>
      <w:r w:rsidRPr="00CB7BBD">
        <w:rPr>
          <w:rFonts w:cs="宋体" w:hint="eastAsia"/>
        </w:rPr>
        <w:t>日在花都校区教学楼隆重举行。</w:t>
      </w:r>
    </w:p>
    <w:p w:rsidR="00B3730D" w:rsidRPr="00CB7BBD" w:rsidRDefault="00B3730D" w:rsidP="00FA7209">
      <w:pPr>
        <w:spacing w:line="288" w:lineRule="auto"/>
        <w:ind w:firstLineChars="200" w:firstLine="31680"/>
        <w:rPr>
          <w:rFonts w:cs="Times New Roman"/>
        </w:rPr>
      </w:pPr>
      <w:r w:rsidRPr="00CB7BBD">
        <w:rPr>
          <w:rFonts w:cs="宋体" w:hint="eastAsia"/>
        </w:rPr>
        <w:t>本届论坛主题为“凝聚品牌文化，铸就品牌中国</w:t>
      </w:r>
      <w:r w:rsidRPr="00CB7BBD">
        <w:t>——</w:t>
      </w:r>
      <w:r w:rsidRPr="00CB7BBD">
        <w:rPr>
          <w:rFonts w:cs="宋体" w:hint="eastAsia"/>
        </w:rPr>
        <w:t>献礼中国品牌日”，</w:t>
      </w:r>
      <w:r w:rsidRPr="00CB7BBD">
        <w:t>5</w:t>
      </w:r>
      <w:r w:rsidRPr="00CB7BBD">
        <w:rPr>
          <w:rFonts w:cs="宋体" w:hint="eastAsia"/>
        </w:rPr>
        <w:t>月</w:t>
      </w:r>
      <w:r w:rsidRPr="00CB7BBD">
        <w:t>8</w:t>
      </w:r>
      <w:r w:rsidRPr="00CB7BBD">
        <w:rPr>
          <w:rFonts w:cs="宋体" w:hint="eastAsia"/>
        </w:rPr>
        <w:t>日下午</w:t>
      </w:r>
      <w:r w:rsidRPr="00CB7BBD">
        <w:t>14</w:t>
      </w:r>
      <w:r w:rsidRPr="00CB7BBD">
        <w:rPr>
          <w:rFonts w:cs="宋体" w:hint="eastAsia"/>
        </w:rPr>
        <w:t>时</w:t>
      </w:r>
      <w:r w:rsidRPr="00CB7BBD">
        <w:t>30</w:t>
      </w:r>
      <w:r w:rsidRPr="00CB7BBD">
        <w:rPr>
          <w:rFonts w:cs="宋体" w:hint="eastAsia"/>
        </w:rPr>
        <w:t>分，两场论坛分别在教学楼</w:t>
      </w:r>
      <w:r w:rsidRPr="00CB7BBD">
        <w:t>417</w:t>
      </w:r>
      <w:r w:rsidRPr="00CB7BBD">
        <w:rPr>
          <w:rFonts w:cs="宋体" w:hint="eastAsia"/>
        </w:rPr>
        <w:t>和</w:t>
      </w:r>
      <w:r w:rsidRPr="00CB7BBD">
        <w:t>517</w:t>
      </w:r>
      <w:r w:rsidRPr="00CB7BBD">
        <w:rPr>
          <w:rFonts w:cs="宋体" w:hint="eastAsia"/>
        </w:rPr>
        <w:t>同时进行。经济贸易系副主任马超平副教授、张晓英副教授分别为论坛致辞；品牌文化与贸易服务协同创新研究中心张宏武教授为论坛发表讲话、副主任王发兴教授以及刘国炳教授为论坛做总结发言；论坛还邀请了经济贸易系教师嘉宾为学生指导点评，与会学生超过</w:t>
      </w:r>
      <w:r w:rsidRPr="00CB7BBD">
        <w:t>330</w:t>
      </w:r>
      <w:r w:rsidRPr="00CB7BBD">
        <w:rPr>
          <w:rFonts w:cs="宋体" w:hint="eastAsia"/>
        </w:rPr>
        <w:t>人。</w:t>
      </w:r>
    </w:p>
    <w:p w:rsidR="00B3730D" w:rsidRPr="00CB7BBD" w:rsidRDefault="00B3730D" w:rsidP="00FA7209">
      <w:pPr>
        <w:spacing w:line="288" w:lineRule="auto"/>
        <w:ind w:firstLineChars="200" w:firstLine="31680"/>
        <w:rPr>
          <w:rFonts w:cs="Times New Roman"/>
        </w:rPr>
      </w:pPr>
      <w:r w:rsidRPr="00CB7BBD">
        <w:rPr>
          <w:rFonts w:cs="宋体" w:hint="eastAsia"/>
        </w:rPr>
        <w:t>本次论坛对引导学生关注世界品牌营销新动态，关注我国品牌文化发展与品牌营销学术前沿，营造学术研究氛围，锻炼品牌营销思维，促进课堂教学与实践运用相融合，紧密衔接第一课堂与第二课堂，贯彻落实“五进”思想，共同促进人才培养提质增效起到了积极作用。</w:t>
      </w:r>
    </w:p>
    <w:p w:rsidR="00B3730D" w:rsidRDefault="00B3730D">
      <w:pPr>
        <w:jc w:val="center"/>
        <w:rPr>
          <w:rFonts w:cs="Times New Roman"/>
        </w:rPr>
      </w:pPr>
      <w:r w:rsidRPr="00686209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alt="4fc90256c67c964f52f6d67b2e081bd" style="width:414.75pt;height:126pt;visibility:visible">
            <v:imagedata r:id="rId6" o:title=""/>
          </v:shape>
        </w:pict>
      </w:r>
    </w:p>
    <w:p w:rsidR="00B3730D" w:rsidRPr="00F37212" w:rsidRDefault="00B3730D">
      <w:pPr>
        <w:jc w:val="center"/>
        <w:rPr>
          <w:rFonts w:cs="Times New Roman"/>
          <w:sz w:val="18"/>
          <w:szCs w:val="18"/>
        </w:rPr>
      </w:pPr>
      <w:r w:rsidRPr="00F37212">
        <w:rPr>
          <w:rFonts w:cs="宋体" w:hint="eastAsia"/>
          <w:sz w:val="18"/>
          <w:szCs w:val="18"/>
        </w:rPr>
        <w:t>第一分会场</w:t>
      </w:r>
    </w:p>
    <w:p w:rsidR="00B3730D" w:rsidRDefault="00B3730D">
      <w:pPr>
        <w:jc w:val="center"/>
        <w:rPr>
          <w:rFonts w:cs="Times New Roman"/>
        </w:rPr>
      </w:pPr>
      <w:r w:rsidRPr="00686209">
        <w:rPr>
          <w:rFonts w:cs="Times New Roman"/>
          <w:noProof/>
        </w:rPr>
        <w:pict>
          <v:shape id="图片 3" o:spid="_x0000_i1026" type="#_x0000_t75" alt="78a8a06c37e8f78429e3427fb7ac502" style="width:414.75pt;height:126.75pt;visibility:visible">
            <v:imagedata r:id="rId7" o:title=""/>
          </v:shape>
        </w:pict>
      </w:r>
    </w:p>
    <w:p w:rsidR="00B3730D" w:rsidRDefault="00B3730D">
      <w:pPr>
        <w:jc w:val="center"/>
        <w:rPr>
          <w:rFonts w:cs="Times New Roman"/>
          <w:sz w:val="18"/>
          <w:szCs w:val="18"/>
        </w:rPr>
      </w:pPr>
      <w:r w:rsidRPr="00F37212">
        <w:rPr>
          <w:rFonts w:cs="宋体" w:hint="eastAsia"/>
          <w:sz w:val="18"/>
          <w:szCs w:val="18"/>
        </w:rPr>
        <w:t>第二分会场</w:t>
      </w:r>
    </w:p>
    <w:p w:rsidR="00B3730D" w:rsidRDefault="00B3730D" w:rsidP="00FA7209">
      <w:pPr>
        <w:spacing w:line="288" w:lineRule="auto"/>
        <w:ind w:firstLineChars="200" w:firstLine="31680"/>
        <w:jc w:val="left"/>
        <w:rPr>
          <w:rFonts w:cs="Times New Roman"/>
        </w:rPr>
      </w:pPr>
      <w:r w:rsidRPr="00F37212">
        <w:t>16</w:t>
      </w:r>
      <w:r w:rsidRPr="00F37212">
        <w:rPr>
          <w:rFonts w:cs="宋体" w:hint="eastAsia"/>
        </w:rPr>
        <w:t>位学生代表带着有关品牌的</w:t>
      </w:r>
      <w:r w:rsidRPr="00F37212">
        <w:t>16</w:t>
      </w:r>
      <w:r w:rsidRPr="00F37212">
        <w:rPr>
          <w:rFonts w:cs="宋体" w:hint="eastAsia"/>
        </w:rPr>
        <w:t>个主题，精彩的展示在大家面前，尽情展示着“我的论坛我做主”的风采。</w:t>
      </w:r>
    </w:p>
    <w:p w:rsidR="00B3730D" w:rsidRPr="003C1590" w:rsidRDefault="00B3730D" w:rsidP="00FA7209">
      <w:pPr>
        <w:spacing w:line="288" w:lineRule="auto"/>
        <w:ind w:firstLineChars="200" w:firstLine="31680"/>
        <w:jc w:val="left"/>
        <w:rPr>
          <w:rFonts w:cs="Times New Roman"/>
        </w:rPr>
      </w:pPr>
      <w:r w:rsidRPr="00F37212">
        <w:rPr>
          <w:rFonts w:cs="宋体" w:hint="eastAsia"/>
        </w:rPr>
        <w:t>台上十分钟，台下十年功。祈愿本次论坛为同学们开启品牌文化、营销思想、营销思辨之旅。</w:t>
      </w:r>
    </w:p>
    <w:p w:rsidR="00B3730D" w:rsidRDefault="00B3730D" w:rsidP="00FA7209">
      <w:pPr>
        <w:ind w:firstLineChars="200" w:firstLine="31680"/>
        <w:jc w:val="center"/>
        <w:rPr>
          <w:rFonts w:cs="Times New Roman"/>
          <w:sz w:val="24"/>
          <w:szCs w:val="24"/>
        </w:rPr>
      </w:pPr>
      <w:r w:rsidRPr="0051031C">
        <w:rPr>
          <w:rFonts w:cs="Times New Roman"/>
          <w:noProof/>
        </w:rPr>
        <w:pict>
          <v:shape id="图片 7" o:spid="_x0000_i1027" type="#_x0000_t75" style="width:292.5pt;height:154.5pt;visibility:visible">
            <v:imagedata r:id="rId8" o:title=""/>
          </v:shape>
        </w:pict>
      </w:r>
    </w:p>
    <w:p w:rsidR="00B3730D" w:rsidRDefault="00B3730D" w:rsidP="00FA7209">
      <w:pPr>
        <w:ind w:firstLineChars="200" w:firstLine="31680"/>
        <w:jc w:val="center"/>
        <w:rPr>
          <w:rFonts w:cs="Times New Roman"/>
          <w:sz w:val="24"/>
          <w:szCs w:val="24"/>
        </w:rPr>
      </w:pPr>
    </w:p>
    <w:p w:rsidR="00B3730D" w:rsidRDefault="00B3730D" w:rsidP="00FA7209">
      <w:pPr>
        <w:ind w:firstLineChars="200" w:firstLine="31680"/>
        <w:jc w:val="center"/>
        <w:rPr>
          <w:rFonts w:cs="Times New Roman"/>
          <w:sz w:val="24"/>
          <w:szCs w:val="24"/>
        </w:rPr>
      </w:pPr>
      <w:r w:rsidRPr="0051031C">
        <w:rPr>
          <w:rFonts w:cs="Times New Roman"/>
          <w:noProof/>
        </w:rPr>
        <w:pict>
          <v:shape id="图片 1" o:spid="_x0000_i1028" type="#_x0000_t75" style="width:290.25pt;height:159.75pt;visibility:visible">
            <v:imagedata r:id="rId9" o:title=""/>
          </v:shape>
        </w:pict>
      </w:r>
    </w:p>
    <w:p w:rsidR="00B3730D" w:rsidRDefault="00B3730D" w:rsidP="00FA7209">
      <w:pPr>
        <w:ind w:firstLineChars="200" w:firstLine="31680"/>
        <w:jc w:val="center"/>
        <w:rPr>
          <w:rFonts w:cs="Times New Roman"/>
          <w:sz w:val="24"/>
          <w:szCs w:val="24"/>
        </w:rPr>
      </w:pPr>
    </w:p>
    <w:p w:rsidR="00B3730D" w:rsidRDefault="00B3730D" w:rsidP="00FA7209">
      <w:pPr>
        <w:ind w:firstLineChars="200" w:firstLine="31680"/>
        <w:jc w:val="center"/>
        <w:rPr>
          <w:rFonts w:cs="Times New Roman"/>
          <w:sz w:val="24"/>
          <w:szCs w:val="24"/>
        </w:rPr>
      </w:pPr>
    </w:p>
    <w:p w:rsidR="00B3730D" w:rsidRPr="00CB7BBD" w:rsidRDefault="00B3730D" w:rsidP="00CB7BBD">
      <w:pPr>
        <w:spacing w:line="288" w:lineRule="auto"/>
        <w:rPr>
          <w:rFonts w:cs="Times New Roman"/>
        </w:rPr>
      </w:pPr>
    </w:p>
    <w:p w:rsidR="00B3730D" w:rsidRPr="00CB7BBD" w:rsidRDefault="00B3730D" w:rsidP="00FA7209">
      <w:pPr>
        <w:spacing w:line="288" w:lineRule="auto"/>
        <w:ind w:firstLineChars="200" w:firstLine="31680"/>
        <w:rPr>
          <w:rFonts w:cs="Times New Roman"/>
        </w:rPr>
      </w:pPr>
      <w:r w:rsidRPr="00F37212">
        <w:rPr>
          <w:rFonts w:cs="宋体" w:hint="eastAsia"/>
        </w:rPr>
        <w:t>随着参会者热烈的提问互动、嘉宾的点评总结与对学子们未来深切的寄托，迎来激动人心的颁奖环节。</w:t>
      </w:r>
      <w:r w:rsidRPr="00CB7BBD">
        <w:rPr>
          <w:rFonts w:cs="宋体" w:hint="eastAsia"/>
        </w:rPr>
        <w:t>最后王发兴教授即兴赋诗一首，论坛顺利闭幕。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有感品牌论坛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王发兴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品牌日，兴论坛，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莘莘学子登讲堂；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系部领导来助阵，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品牌中心搭桥梁。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老干妈，周黑鸭，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三只松鼠齐亮相；</w:t>
      </w:r>
    </w:p>
    <w:p w:rsidR="00B3730D" w:rsidRPr="00CB7BBD" w:rsidRDefault="00B3730D" w:rsidP="00E85D30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中国品牌星光灿，</w:t>
      </w:r>
    </w:p>
    <w:p w:rsidR="00B3730D" w:rsidRPr="00F37212" w:rsidRDefault="00B3730D" w:rsidP="00F37212">
      <w:pPr>
        <w:spacing w:line="288" w:lineRule="auto"/>
        <w:ind w:firstLine="200"/>
        <w:jc w:val="center"/>
        <w:rPr>
          <w:rFonts w:cs="Times New Roman"/>
          <w:sz w:val="18"/>
          <w:szCs w:val="18"/>
        </w:rPr>
      </w:pPr>
      <w:r w:rsidRPr="00CB7BBD">
        <w:rPr>
          <w:rFonts w:cs="宋体" w:hint="eastAsia"/>
          <w:sz w:val="18"/>
          <w:szCs w:val="18"/>
        </w:rPr>
        <w:t>强国圆梦有希望。</w:t>
      </w:r>
    </w:p>
    <w:p w:rsidR="00B3730D" w:rsidRPr="00CB7BBD" w:rsidRDefault="00B3730D" w:rsidP="00E85D30">
      <w:pPr>
        <w:spacing w:line="288" w:lineRule="auto"/>
        <w:ind w:firstLine="200"/>
        <w:rPr>
          <w:rFonts w:cs="Times New Roman"/>
        </w:rPr>
      </w:pPr>
      <w:r>
        <w:rPr>
          <w:rFonts w:cs="宋体" w:hint="eastAsia"/>
        </w:rPr>
        <w:t>活动</w:t>
      </w:r>
      <w:r w:rsidRPr="00CB7BBD">
        <w:rPr>
          <w:rFonts w:cs="宋体" w:hint="eastAsia"/>
        </w:rPr>
        <w:t>主办：经济贸易系品牌文化与贸易服务协同创新研究中心</w:t>
      </w:r>
    </w:p>
    <w:p w:rsidR="00B3730D" w:rsidRPr="00CB7BBD" w:rsidRDefault="00B3730D" w:rsidP="00D80F2F">
      <w:pPr>
        <w:spacing w:line="288" w:lineRule="auto"/>
        <w:ind w:firstLineChars="600" w:firstLine="31680"/>
        <w:rPr>
          <w:rFonts w:cs="Times New Roman"/>
        </w:rPr>
      </w:pPr>
      <w:r w:rsidRPr="00CB7BBD">
        <w:rPr>
          <w:rFonts w:cs="宋体" w:hint="eastAsia"/>
        </w:rPr>
        <w:t>经济贸易系市场营销专业营销新思想与实践课程组</w:t>
      </w:r>
    </w:p>
    <w:p w:rsidR="00B3730D" w:rsidRPr="00F22AAA" w:rsidRDefault="00B3730D" w:rsidP="00F22AAA">
      <w:pPr>
        <w:spacing w:line="288" w:lineRule="auto"/>
        <w:ind w:firstLine="200"/>
        <w:rPr>
          <w:rFonts w:cs="Times New Roman"/>
        </w:rPr>
      </w:pPr>
      <w:r>
        <w:rPr>
          <w:rFonts w:cs="宋体" w:hint="eastAsia"/>
        </w:rPr>
        <w:t>活动</w:t>
      </w:r>
      <w:r w:rsidRPr="00CB7BBD">
        <w:rPr>
          <w:rFonts w:cs="宋体" w:hint="eastAsia"/>
        </w:rPr>
        <w:t>协办：经济贸易系团总支学生会</w:t>
      </w:r>
      <w:bookmarkStart w:id="0" w:name="_GoBack"/>
      <w:bookmarkEnd w:id="0"/>
    </w:p>
    <w:sectPr w:rsidR="00B3730D" w:rsidRPr="00F22AAA" w:rsidSect="00F120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30D" w:rsidRDefault="00B3730D" w:rsidP="00BF218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3730D" w:rsidRDefault="00B3730D" w:rsidP="00BF218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30D" w:rsidRDefault="00B3730D" w:rsidP="00BF218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3730D" w:rsidRDefault="00B3730D" w:rsidP="00BF218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58CA3D5F"/>
    <w:rsid w:val="0001304A"/>
    <w:rsid w:val="0006349A"/>
    <w:rsid w:val="0016208D"/>
    <w:rsid w:val="00171878"/>
    <w:rsid w:val="001867D1"/>
    <w:rsid w:val="0019345A"/>
    <w:rsid w:val="00262BF8"/>
    <w:rsid w:val="002B1FBC"/>
    <w:rsid w:val="002B4E98"/>
    <w:rsid w:val="002D39CE"/>
    <w:rsid w:val="00302BA8"/>
    <w:rsid w:val="00340F2B"/>
    <w:rsid w:val="00351CCA"/>
    <w:rsid w:val="003C1590"/>
    <w:rsid w:val="003F3C90"/>
    <w:rsid w:val="00413A88"/>
    <w:rsid w:val="004163D5"/>
    <w:rsid w:val="004A3B14"/>
    <w:rsid w:val="004C17EC"/>
    <w:rsid w:val="004C4378"/>
    <w:rsid w:val="004E3B70"/>
    <w:rsid w:val="0051031C"/>
    <w:rsid w:val="005170B7"/>
    <w:rsid w:val="0061693C"/>
    <w:rsid w:val="00622387"/>
    <w:rsid w:val="0064731B"/>
    <w:rsid w:val="006733C9"/>
    <w:rsid w:val="006738A3"/>
    <w:rsid w:val="00686209"/>
    <w:rsid w:val="00735F14"/>
    <w:rsid w:val="00737746"/>
    <w:rsid w:val="007753AD"/>
    <w:rsid w:val="007F2A9D"/>
    <w:rsid w:val="00805563"/>
    <w:rsid w:val="00806377"/>
    <w:rsid w:val="0081729B"/>
    <w:rsid w:val="00817A3C"/>
    <w:rsid w:val="008578BC"/>
    <w:rsid w:val="0088120A"/>
    <w:rsid w:val="00894978"/>
    <w:rsid w:val="008A08E3"/>
    <w:rsid w:val="009150ED"/>
    <w:rsid w:val="00921EA8"/>
    <w:rsid w:val="00955792"/>
    <w:rsid w:val="00972003"/>
    <w:rsid w:val="00997E34"/>
    <w:rsid w:val="009B5766"/>
    <w:rsid w:val="00A116E9"/>
    <w:rsid w:val="00A62256"/>
    <w:rsid w:val="00AA70B5"/>
    <w:rsid w:val="00AB663C"/>
    <w:rsid w:val="00AF3DA8"/>
    <w:rsid w:val="00B07C2C"/>
    <w:rsid w:val="00B07FB4"/>
    <w:rsid w:val="00B16CDC"/>
    <w:rsid w:val="00B3730D"/>
    <w:rsid w:val="00B92A07"/>
    <w:rsid w:val="00BD4C51"/>
    <w:rsid w:val="00BF2180"/>
    <w:rsid w:val="00BF2AB5"/>
    <w:rsid w:val="00C569C6"/>
    <w:rsid w:val="00C86B27"/>
    <w:rsid w:val="00C96C26"/>
    <w:rsid w:val="00CB4210"/>
    <w:rsid w:val="00CB7BBD"/>
    <w:rsid w:val="00CC19FD"/>
    <w:rsid w:val="00D34392"/>
    <w:rsid w:val="00D34C40"/>
    <w:rsid w:val="00D5169C"/>
    <w:rsid w:val="00D55C40"/>
    <w:rsid w:val="00D80F2F"/>
    <w:rsid w:val="00D86230"/>
    <w:rsid w:val="00DC2FFF"/>
    <w:rsid w:val="00E27B99"/>
    <w:rsid w:val="00E37947"/>
    <w:rsid w:val="00E5756E"/>
    <w:rsid w:val="00E77509"/>
    <w:rsid w:val="00E85D30"/>
    <w:rsid w:val="00EA00BD"/>
    <w:rsid w:val="00EB7783"/>
    <w:rsid w:val="00F120C3"/>
    <w:rsid w:val="00F22AAA"/>
    <w:rsid w:val="00F36FEB"/>
    <w:rsid w:val="00F37212"/>
    <w:rsid w:val="00F4068E"/>
    <w:rsid w:val="00F60792"/>
    <w:rsid w:val="00F75C99"/>
    <w:rsid w:val="00FA7176"/>
    <w:rsid w:val="00FA7209"/>
    <w:rsid w:val="00FF52B1"/>
    <w:rsid w:val="010131BE"/>
    <w:rsid w:val="2D7A4C73"/>
    <w:rsid w:val="468E66C2"/>
    <w:rsid w:val="497F6A2F"/>
    <w:rsid w:val="58CA3D5F"/>
    <w:rsid w:val="754C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0C3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F218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F2180"/>
    <w:rPr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2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2180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BF2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F218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</TotalTime>
  <Pages>2</Pages>
  <Words>121</Words>
  <Characters>692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chilam</dc:creator>
  <cp:keywords/>
  <dc:description/>
  <cp:lastModifiedBy>黄享政</cp:lastModifiedBy>
  <cp:revision>33</cp:revision>
  <dcterms:created xsi:type="dcterms:W3CDTF">2019-05-10T14:45:00Z</dcterms:created>
  <dcterms:modified xsi:type="dcterms:W3CDTF">2019-05-14T07:43:00Z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